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43F" w:rsidRDefault="00CC75B3">
      <w:pPr>
        <w:overflowPunct w:val="0"/>
        <w:autoSpaceDE w:val="0"/>
        <w:spacing w:after="0" w:line="240" w:lineRule="auto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0"/>
          <w:lang w:eastAsia="ru-RU"/>
        </w:rPr>
        <w:t>МУНИЦИПАЛЬНЫЙ СОВЕТ</w:t>
      </w:r>
    </w:p>
    <w:p w:rsidR="00EA343F" w:rsidRDefault="00CC75B3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внутригородского муниципального образования Санкт-Петербурга</w:t>
      </w:r>
    </w:p>
    <w:p w:rsidR="00EA343F" w:rsidRDefault="00CC75B3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Муниципальный округ № 15</w:t>
      </w:r>
    </w:p>
    <w:p w:rsidR="00EA343F" w:rsidRDefault="00CC75B3">
      <w:pPr>
        <w:overflowPunct w:val="0"/>
        <w:autoSpaceDE w:val="0"/>
        <w:spacing w:after="0" w:line="240" w:lineRule="auto"/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  <w:lang w:eastAsia="ru-RU"/>
        </w:rPr>
        <w:t>_______________________________________________________________________________________</w:t>
      </w:r>
    </w:p>
    <w:p w:rsidR="00EA343F" w:rsidRDefault="00EA343F">
      <w:pPr>
        <w:overflowPunct w:val="0"/>
        <w:autoSpaceDE w:val="0"/>
        <w:spacing w:after="165" w:line="240" w:lineRule="auto"/>
        <w:ind w:left="3560"/>
        <w:jc w:val="center"/>
        <w:rPr>
          <w:rFonts w:eastAsia="Times New Roman" w:cs="Times New Roman"/>
          <w:lang w:eastAsia="ru-RU"/>
        </w:rPr>
      </w:pPr>
    </w:p>
    <w:p w:rsidR="00EA343F" w:rsidRDefault="00CC75B3">
      <w:pPr>
        <w:overflowPunct w:val="0"/>
        <w:autoSpaceDE w:val="0"/>
        <w:spacing w:after="165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lang w:eastAsia="ru-RU"/>
        </w:rPr>
        <w:t>РЕШЕНИЕ</w:t>
      </w:r>
    </w:p>
    <w:p w:rsidR="00EA343F" w:rsidRDefault="00EA343F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343F" w:rsidRDefault="00CC75B3">
      <w:pPr>
        <w:pStyle w:val="Standard"/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«19» декабря 2018 г.                                                                                                       № 57.5/5</w:t>
      </w:r>
    </w:p>
    <w:p w:rsidR="00EA343F" w:rsidRDefault="00EA343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43F" w:rsidRDefault="00CC75B3">
      <w:pPr>
        <w:widowControl/>
        <w:suppressAutoHyphens w:val="0"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О премировании Главы Мес</w:t>
      </w: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тной Администрации</w:t>
      </w:r>
    </w:p>
    <w:p w:rsidR="00EA343F" w:rsidRDefault="00CC75B3">
      <w:pPr>
        <w:widowControl/>
        <w:suppressAutoHyphens w:val="0"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по итогам работы за 2018 год</w:t>
      </w:r>
    </w:p>
    <w:p w:rsidR="00EA343F" w:rsidRDefault="00EA343F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343F" w:rsidRDefault="00EA343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43F" w:rsidRDefault="00CC75B3">
      <w:pPr>
        <w:spacing w:after="0" w:line="240" w:lineRule="auto"/>
        <w:jc w:val="both"/>
      </w:pPr>
      <w: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 соответствии с Законом Санкт-Петербурга от 15.02.2000 № 53-8 «О регулировании отдельных вопросов муниципальной службы в Санкт-Петербурге», Уставом внутригородского муниципального образования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Санкт-Петербурга Муниципальный округ № 15, рассмотрев служебную записку Главного бухгалтера Местной Администрации МО </w:t>
      </w:r>
      <w:proofErr w:type="spellStart"/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№ 15 –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Сидонен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С.А.  (от 18.12.2018г.), Муниципальный Совет </w:t>
      </w:r>
    </w:p>
    <w:p w:rsidR="00EA343F" w:rsidRDefault="00EA343F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343F" w:rsidRDefault="00CC75B3">
      <w:pPr>
        <w:pStyle w:val="Standard"/>
        <w:spacing w:after="0"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 Ш И Л:</w:t>
      </w:r>
    </w:p>
    <w:p w:rsidR="00EA343F" w:rsidRDefault="00EA343F">
      <w:pPr>
        <w:widowControl/>
        <w:suppressAutoHyphens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EA343F" w:rsidRDefault="00CC75B3">
      <w:pPr>
        <w:widowControl/>
        <w:suppressAutoHyphens w:val="0"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 xml:space="preserve">Выплатить премию Главе Местной Администрации – Черкасову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Сергею Никола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вичу по результатам работы за 2018 год в размере 65 000 (Шестьдесят пять тысяч) рублей.</w:t>
      </w:r>
    </w:p>
    <w:p w:rsidR="00EA343F" w:rsidRDefault="00CC75B3">
      <w:pPr>
        <w:widowControl/>
        <w:suppressAutoHyphens w:val="0"/>
        <w:spacing w:after="0" w:line="240" w:lineRule="auto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Премирование осуществить в пределах экономии денежных средств по фонду оплаты труда.</w:t>
      </w:r>
    </w:p>
    <w:p w:rsidR="00EA343F" w:rsidRDefault="00CC75B3">
      <w:pPr>
        <w:spacing w:after="0"/>
        <w:jc w:val="both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</w:rPr>
        <w:t xml:space="preserve"> исполнением настоящего Решения возложить на Главно</w:t>
      </w:r>
      <w:r>
        <w:rPr>
          <w:rFonts w:ascii="Times New Roman" w:hAnsi="Times New Roman" w:cs="Times New Roman"/>
          <w:sz w:val="24"/>
        </w:rPr>
        <w:t xml:space="preserve">го бухгалтера Местной администрации – </w:t>
      </w:r>
      <w:proofErr w:type="spellStart"/>
      <w:r>
        <w:rPr>
          <w:rFonts w:ascii="Times New Roman" w:hAnsi="Times New Roman" w:cs="Times New Roman"/>
          <w:sz w:val="24"/>
        </w:rPr>
        <w:t>Сидонен</w:t>
      </w:r>
      <w:proofErr w:type="spellEnd"/>
      <w:r>
        <w:rPr>
          <w:rFonts w:ascii="Times New Roman" w:hAnsi="Times New Roman" w:cs="Times New Roman"/>
          <w:sz w:val="24"/>
        </w:rPr>
        <w:t xml:space="preserve"> С.А.</w:t>
      </w:r>
    </w:p>
    <w:p w:rsidR="00EA343F" w:rsidRDefault="00CC75B3">
      <w:pPr>
        <w:widowControl/>
        <w:suppressAutoHyphens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Решение вступает в силу с момента принятия.</w:t>
      </w:r>
    </w:p>
    <w:p w:rsidR="00EA343F" w:rsidRDefault="00EA343F">
      <w:pPr>
        <w:widowControl/>
        <w:suppressAutoHyphens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EA343F" w:rsidRDefault="00EA343F">
      <w:pPr>
        <w:widowControl/>
        <w:suppressAutoHyphens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EA343F" w:rsidRDefault="00EA343F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343F" w:rsidRDefault="00CC75B3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EA343F" w:rsidRDefault="00CC75B3">
      <w:pPr>
        <w:pStyle w:val="Standard"/>
        <w:spacing w:after="0" w:line="240" w:lineRule="auto"/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полномочия</w:t>
      </w:r>
    </w:p>
    <w:p w:rsidR="00EA343F" w:rsidRDefault="00CC75B3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председателя Муниципального Совета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Т.Г. Буянова</w:t>
      </w:r>
    </w:p>
    <w:p w:rsidR="00EA343F" w:rsidRDefault="00EA343F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343F" w:rsidRDefault="00EA343F">
      <w:pPr>
        <w:widowControl/>
        <w:suppressAutoHyphens w:val="0"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sectPr w:rsidR="00EA343F">
      <w:pgSz w:w="11906" w:h="16838"/>
      <w:pgMar w:top="1134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C75B3">
      <w:pPr>
        <w:spacing w:after="0" w:line="240" w:lineRule="auto"/>
      </w:pPr>
      <w:r>
        <w:separator/>
      </w:r>
    </w:p>
  </w:endnote>
  <w:endnote w:type="continuationSeparator" w:id="0">
    <w:p w:rsidR="00000000" w:rsidRDefault="00CC7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C75B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CC7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F1334"/>
    <w:multiLevelType w:val="multilevel"/>
    <w:tmpl w:val="E4BA4B00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04A26747"/>
    <w:multiLevelType w:val="multilevel"/>
    <w:tmpl w:val="A4C21ADE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">
    <w:nsid w:val="06FE6CAD"/>
    <w:multiLevelType w:val="multilevel"/>
    <w:tmpl w:val="D33647FE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1EF85976"/>
    <w:multiLevelType w:val="multilevel"/>
    <w:tmpl w:val="8FDA0580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4">
    <w:nsid w:val="214A4781"/>
    <w:multiLevelType w:val="multilevel"/>
    <w:tmpl w:val="AC84B35C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322E4AD3"/>
    <w:multiLevelType w:val="multilevel"/>
    <w:tmpl w:val="6F42A912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330C12FB"/>
    <w:multiLevelType w:val="multilevel"/>
    <w:tmpl w:val="D80CF1B4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7">
    <w:nsid w:val="35901814"/>
    <w:multiLevelType w:val="multilevel"/>
    <w:tmpl w:val="CC26494C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8">
    <w:nsid w:val="374B6EF5"/>
    <w:multiLevelType w:val="multilevel"/>
    <w:tmpl w:val="1EDA1450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>
    <w:nsid w:val="4D172BBA"/>
    <w:multiLevelType w:val="multilevel"/>
    <w:tmpl w:val="7EA01D2E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0">
    <w:nsid w:val="57343ACB"/>
    <w:multiLevelType w:val="multilevel"/>
    <w:tmpl w:val="87AC75BC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616A673E"/>
    <w:multiLevelType w:val="multilevel"/>
    <w:tmpl w:val="E81C0EB8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>
    <w:nsid w:val="652D4DD2"/>
    <w:multiLevelType w:val="multilevel"/>
    <w:tmpl w:val="882453D4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>
    <w:nsid w:val="6EB30A40"/>
    <w:multiLevelType w:val="multilevel"/>
    <w:tmpl w:val="F6187ED2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7799012C"/>
    <w:multiLevelType w:val="multilevel"/>
    <w:tmpl w:val="6088CA92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5">
    <w:nsid w:val="79EF0F4D"/>
    <w:multiLevelType w:val="multilevel"/>
    <w:tmpl w:val="6E146F8A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1"/>
  </w:num>
  <w:num w:numId="5">
    <w:abstractNumId w:val="15"/>
  </w:num>
  <w:num w:numId="6">
    <w:abstractNumId w:val="7"/>
  </w:num>
  <w:num w:numId="7">
    <w:abstractNumId w:val="4"/>
  </w:num>
  <w:num w:numId="8">
    <w:abstractNumId w:val="8"/>
  </w:num>
  <w:num w:numId="9">
    <w:abstractNumId w:val="10"/>
  </w:num>
  <w:num w:numId="10">
    <w:abstractNumId w:val="1"/>
  </w:num>
  <w:num w:numId="11">
    <w:abstractNumId w:val="2"/>
  </w:num>
  <w:num w:numId="12">
    <w:abstractNumId w:val="5"/>
  </w:num>
  <w:num w:numId="13">
    <w:abstractNumId w:val="9"/>
  </w:num>
  <w:num w:numId="14">
    <w:abstractNumId w:val="14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A343F"/>
    <w:rsid w:val="00CC75B3"/>
    <w:rsid w:val="00EA3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1182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2018-12-20T07:01:00Z</cp:lastPrinted>
  <dcterms:created xsi:type="dcterms:W3CDTF">2018-12-21T09:18:00Z</dcterms:created>
  <dcterms:modified xsi:type="dcterms:W3CDTF">2018-12-21T09:18:00Z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