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7A2" w:rsidRDefault="00BF595E">
      <w:pPr>
        <w:jc w:val="center"/>
      </w:pPr>
      <w:bookmarkStart w:id="0" w:name="_GoBack"/>
      <w:bookmarkEnd w:id="0"/>
      <w:r>
        <w:rPr>
          <w:rFonts w:ascii="Times New Roman" w:hAnsi="Times New Roman"/>
          <w:b/>
          <w:sz w:val="30"/>
        </w:rPr>
        <w:t>МУНИЦИПАЛЬНЫЙ СОВЕТ</w:t>
      </w:r>
    </w:p>
    <w:p w:rsidR="009D17A2" w:rsidRDefault="00BF595E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9D17A2" w:rsidRDefault="00BF595E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9D17A2" w:rsidRDefault="00BF595E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9D17A2" w:rsidRDefault="009D17A2">
      <w:pPr>
        <w:spacing w:after="165"/>
        <w:ind w:left="3560"/>
        <w:jc w:val="center"/>
      </w:pPr>
    </w:p>
    <w:p w:rsidR="009D17A2" w:rsidRDefault="00BF595E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</w:p>
    <w:p w:rsidR="009D17A2" w:rsidRDefault="009D17A2"/>
    <w:p w:rsidR="009D17A2" w:rsidRDefault="00BF595E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«29» апреля 2020 г.                                                                                                         № 7/10</w:t>
      </w:r>
    </w:p>
    <w:p w:rsidR="009D17A2" w:rsidRDefault="00BF595E">
      <w:r>
        <w:rPr>
          <w:rFonts w:ascii="Times New Roman" w:hAnsi="Times New Roman"/>
          <w:b/>
          <w:sz w:val="24"/>
        </w:rPr>
        <w:t xml:space="preserve">                       </w:t>
      </w:r>
    </w:p>
    <w:p w:rsidR="009D17A2" w:rsidRDefault="00BF595E">
      <w:pPr>
        <w:jc w:val="both"/>
      </w:pPr>
      <w:r>
        <w:rPr>
          <w:rFonts w:ascii="Times New Roman" w:hAnsi="Times New Roman"/>
          <w:b/>
          <w:i/>
          <w:sz w:val="24"/>
        </w:rPr>
        <w:t xml:space="preserve">О </w:t>
      </w:r>
      <w:r>
        <w:rPr>
          <w:rFonts w:ascii="Times New Roman" w:hAnsi="Times New Roman"/>
          <w:b/>
          <w:i/>
          <w:sz w:val="24"/>
        </w:rPr>
        <w:t>выплате компенсации депутатам</w:t>
      </w:r>
    </w:p>
    <w:p w:rsidR="009D17A2" w:rsidRDefault="00BF595E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Совета внутригородского</w:t>
      </w:r>
    </w:p>
    <w:p w:rsidR="009D17A2" w:rsidRDefault="00BF595E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образования Санкт-Петербурга</w:t>
      </w:r>
    </w:p>
    <w:p w:rsidR="009D17A2" w:rsidRDefault="00BF595E">
      <w:pPr>
        <w:jc w:val="both"/>
      </w:pPr>
      <w:r>
        <w:rPr>
          <w:rFonts w:ascii="Times New Roman" w:hAnsi="Times New Roman"/>
          <w:b/>
          <w:i/>
          <w:sz w:val="24"/>
        </w:rPr>
        <w:t>Муниципальный округ № 15, осуществляющим</w:t>
      </w:r>
    </w:p>
    <w:p w:rsidR="009D17A2" w:rsidRDefault="00BF595E">
      <w:pPr>
        <w:jc w:val="both"/>
      </w:pPr>
      <w:r>
        <w:rPr>
          <w:rFonts w:ascii="Times New Roman" w:hAnsi="Times New Roman"/>
          <w:b/>
          <w:i/>
          <w:sz w:val="24"/>
        </w:rPr>
        <w:t>полномочия на непостоянной основе за 1-й квартал 2020 г.</w:t>
      </w:r>
    </w:p>
    <w:p w:rsidR="009D17A2" w:rsidRDefault="009D17A2">
      <w:pPr>
        <w:jc w:val="both"/>
      </w:pPr>
    </w:p>
    <w:p w:rsidR="009D17A2" w:rsidRDefault="00BF595E">
      <w:pPr>
        <w:ind w:firstLine="709"/>
        <w:jc w:val="both"/>
      </w:pPr>
      <w:r>
        <w:rPr>
          <w:rFonts w:ascii="Times New Roman" w:hAnsi="Times New Roman"/>
          <w:color w:val="000000"/>
          <w:sz w:val="24"/>
        </w:rPr>
        <w:t>В соответствии со статьей 14 Закона Санкт-Пе</w:t>
      </w:r>
      <w:r>
        <w:rPr>
          <w:rFonts w:ascii="Times New Roman" w:hAnsi="Times New Roman"/>
          <w:color w:val="000000"/>
          <w:sz w:val="24"/>
        </w:rPr>
        <w:t>тербурга от 17.09.2008 г. № 537-94 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</w:t>
      </w:r>
      <w:r>
        <w:rPr>
          <w:rFonts w:ascii="Times New Roman" w:hAnsi="Times New Roman"/>
          <w:color w:val="000000"/>
          <w:sz w:val="24"/>
        </w:rPr>
        <w:t xml:space="preserve"> лица местного самоуправления в Санкт-Петербурге», Законом Санкт-Петербурга от 06.07.2005 г. № 347-40 «О расчетной единице», Уставом внутригородского муниципального образования Санкт-Петербурга Муниципальный округ № 15, Решением МС МО МО № 15 от 09.12.2019</w:t>
      </w:r>
      <w:r>
        <w:rPr>
          <w:rFonts w:ascii="Times New Roman" w:hAnsi="Times New Roman"/>
          <w:color w:val="000000"/>
          <w:sz w:val="24"/>
        </w:rPr>
        <w:t xml:space="preserve">г. № 4/1 «О принятии местного бюджета внутригородского муниципального образования Санкт-Петербурга Муниципальный округ № 15 на 2020 год во втором чтении (в целом)», Муниципальный Совет  </w:t>
      </w:r>
    </w:p>
    <w:p w:rsidR="009D17A2" w:rsidRDefault="009D17A2">
      <w:pPr>
        <w:jc w:val="both"/>
      </w:pPr>
    </w:p>
    <w:p w:rsidR="009D17A2" w:rsidRDefault="00BF595E">
      <w:pPr>
        <w:jc w:val="both"/>
      </w:pPr>
      <w:r>
        <w:rPr>
          <w:rFonts w:ascii="Times New Roman" w:hAnsi="Times New Roman"/>
          <w:b/>
          <w:sz w:val="24"/>
        </w:rPr>
        <w:t>Р Е Ш И Л:</w:t>
      </w:r>
    </w:p>
    <w:p w:rsidR="009D17A2" w:rsidRDefault="009D17A2">
      <w:pPr>
        <w:jc w:val="both"/>
      </w:pPr>
    </w:p>
    <w:p w:rsidR="009D17A2" w:rsidRDefault="00BF595E">
      <w:pPr>
        <w:jc w:val="both"/>
      </w:pPr>
      <w:r>
        <w:rPr>
          <w:rFonts w:ascii="Times New Roman" w:hAnsi="Times New Roman"/>
          <w:sz w:val="24"/>
        </w:rPr>
        <w:t>1.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Поручить Главному бухгалтеру Муниципального Совета </w:t>
      </w:r>
      <w:r>
        <w:rPr>
          <w:rFonts w:ascii="Times New Roman" w:hAnsi="Times New Roman"/>
          <w:sz w:val="24"/>
        </w:rPr>
        <w:t xml:space="preserve">внутригородского муниципального образования Санкт-Петербурга Муниципальный округ № 15 произвести выплату компенсации депутатам Муниципального Совета внутригородского муниципального образования Санкт-Петербурга Муниципальный округ № 15, осуществляющим свои </w:t>
      </w:r>
      <w:r>
        <w:rPr>
          <w:rFonts w:ascii="Times New Roman" w:hAnsi="Times New Roman"/>
          <w:sz w:val="24"/>
        </w:rPr>
        <w:t xml:space="preserve">полномочия на непостоянной основе за 1-й квартал 2020 года, в размере </w:t>
      </w:r>
      <w:r>
        <w:rPr>
          <w:rFonts w:ascii="Times New Roman" w:hAnsi="Times New Roman"/>
          <w:b/>
          <w:sz w:val="24"/>
        </w:rPr>
        <w:t xml:space="preserve">67 680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Шестьдесят семь тысяч шестьсот восемьдесят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</w:rPr>
        <w:t>рублей, 00 копеек, согласно Приложению № 1 к настоящему Решению.</w:t>
      </w:r>
    </w:p>
    <w:p w:rsidR="009D17A2" w:rsidRDefault="00BF595E">
      <w:pPr>
        <w:jc w:val="both"/>
      </w:pPr>
      <w:r>
        <w:rPr>
          <w:rFonts w:ascii="Times New Roman" w:hAnsi="Times New Roman"/>
          <w:sz w:val="24"/>
        </w:rPr>
        <w:t>2. Размер денежной компенсации исчислять, исходя из размера расчетной</w:t>
      </w:r>
      <w:r>
        <w:rPr>
          <w:rFonts w:ascii="Times New Roman" w:hAnsi="Times New Roman"/>
          <w:sz w:val="24"/>
        </w:rPr>
        <w:t xml:space="preserve"> единицы, установленной Законом Санкт-Петербурга от 06 июля 2005 года № 347-40 «О расчетной единице».</w:t>
      </w:r>
    </w:p>
    <w:p w:rsidR="009D17A2" w:rsidRDefault="00BF595E">
      <w:pPr>
        <w:jc w:val="both"/>
      </w:pPr>
      <w:r>
        <w:rPr>
          <w:rFonts w:ascii="Times New Roman" w:hAnsi="Times New Roman"/>
          <w:sz w:val="24"/>
        </w:rPr>
        <w:t>3. Выплату произвести до 10 мая 2020г.</w:t>
      </w:r>
    </w:p>
    <w:p w:rsidR="009D17A2" w:rsidRDefault="00BF595E">
      <w:pPr>
        <w:jc w:val="both"/>
      </w:pPr>
      <w:r>
        <w:rPr>
          <w:rFonts w:ascii="Times New Roman" w:hAnsi="Times New Roman"/>
          <w:sz w:val="24"/>
        </w:rPr>
        <w:t>4. Контроль за исполнением настоящего Решения возложить на Главу муниципального образования Виноградова С.Н.</w:t>
      </w:r>
    </w:p>
    <w:p w:rsidR="009D17A2" w:rsidRDefault="00BF595E">
      <w:pPr>
        <w:jc w:val="both"/>
      </w:pPr>
      <w:r>
        <w:rPr>
          <w:rFonts w:ascii="Times New Roman" w:hAnsi="Times New Roman"/>
          <w:sz w:val="24"/>
        </w:rPr>
        <w:t>5. Реш</w:t>
      </w:r>
      <w:r>
        <w:rPr>
          <w:rFonts w:ascii="Times New Roman" w:hAnsi="Times New Roman"/>
          <w:sz w:val="24"/>
        </w:rPr>
        <w:t>ение вступает в силу с момента его принятия.</w:t>
      </w:r>
    </w:p>
    <w:p w:rsidR="009D17A2" w:rsidRDefault="009D17A2">
      <w:pPr>
        <w:jc w:val="both"/>
      </w:pPr>
    </w:p>
    <w:p w:rsidR="009D17A2" w:rsidRDefault="009D17A2"/>
    <w:p w:rsidR="009D17A2" w:rsidRDefault="009D17A2">
      <w:pPr>
        <w:rPr>
          <w:rFonts w:ascii="Times New Roman" w:hAnsi="Times New Roman"/>
          <w:sz w:val="24"/>
        </w:rPr>
      </w:pPr>
    </w:p>
    <w:p w:rsidR="009D17A2" w:rsidRDefault="00BF595E">
      <w:r>
        <w:rPr>
          <w:rFonts w:ascii="Times New Roman" w:hAnsi="Times New Roman"/>
          <w:sz w:val="24"/>
        </w:rPr>
        <w:t>Глава муниципального образования,</w:t>
      </w:r>
    </w:p>
    <w:p w:rsidR="009D17A2" w:rsidRDefault="00BF595E">
      <w:r>
        <w:rPr>
          <w:rFonts w:ascii="Times New Roman" w:hAnsi="Times New Roman"/>
          <w:sz w:val="24"/>
        </w:rPr>
        <w:t>исполняющий полномочия</w:t>
      </w:r>
    </w:p>
    <w:p w:rsidR="009D17A2" w:rsidRDefault="00BF595E">
      <w:r>
        <w:rPr>
          <w:rFonts w:ascii="Times New Roman" w:hAnsi="Times New Roman"/>
          <w:sz w:val="24"/>
        </w:rPr>
        <w:t>председателя Муниципального Совета                                                             С.Н. Виноградов</w:t>
      </w:r>
    </w:p>
    <w:p w:rsidR="009D17A2" w:rsidRDefault="00BF595E">
      <w:r>
        <w:rPr>
          <w:rFonts w:eastAsia="Calibri" w:cs="Calibri"/>
        </w:rPr>
        <w:t xml:space="preserve">              </w:t>
      </w:r>
    </w:p>
    <w:p w:rsidR="009D17A2" w:rsidRDefault="009D17A2"/>
    <w:p w:rsidR="009D17A2" w:rsidRDefault="009D17A2"/>
    <w:p w:rsidR="009D17A2" w:rsidRDefault="00BF595E">
      <w:pPr>
        <w:jc w:val="right"/>
      </w:pPr>
      <w:r>
        <w:rPr>
          <w:rFonts w:ascii="Times New Roman" w:hAnsi="Times New Roman"/>
          <w:sz w:val="24"/>
        </w:rPr>
        <w:lastRenderedPageBreak/>
        <w:t>Приложение № 1</w:t>
      </w:r>
    </w:p>
    <w:p w:rsidR="009D17A2" w:rsidRDefault="00BF595E">
      <w:pPr>
        <w:jc w:val="right"/>
      </w:pPr>
      <w:r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Решению МС МО МО № 15</w:t>
      </w:r>
    </w:p>
    <w:p w:rsidR="009D17A2" w:rsidRDefault="00BF595E">
      <w:pPr>
        <w:jc w:val="right"/>
      </w:pPr>
      <w:r>
        <w:rPr>
          <w:rFonts w:ascii="Times New Roman" w:hAnsi="Times New Roman"/>
          <w:sz w:val="24"/>
        </w:rPr>
        <w:t>от 29.04.2020г. № 7/10</w:t>
      </w:r>
    </w:p>
    <w:p w:rsidR="009D17A2" w:rsidRDefault="009D17A2">
      <w:pPr>
        <w:jc w:val="center"/>
      </w:pPr>
    </w:p>
    <w:p w:rsidR="009D17A2" w:rsidRDefault="009D17A2">
      <w:pPr>
        <w:jc w:val="center"/>
      </w:pPr>
    </w:p>
    <w:p w:rsidR="009D17A2" w:rsidRDefault="00BF595E">
      <w:pPr>
        <w:jc w:val="center"/>
      </w:pPr>
      <w:r>
        <w:rPr>
          <w:rFonts w:ascii="Times New Roman" w:hAnsi="Times New Roman"/>
          <w:b/>
        </w:rPr>
        <w:t>С П И С О К</w:t>
      </w:r>
    </w:p>
    <w:p w:rsidR="009D17A2" w:rsidRDefault="00BF595E">
      <w:pPr>
        <w:jc w:val="center"/>
      </w:pPr>
      <w:r>
        <w:rPr>
          <w:rFonts w:ascii="Times New Roman" w:hAnsi="Times New Roman"/>
        </w:rPr>
        <w:t>депутатов Муниципального Совета 6-го созыва</w:t>
      </w:r>
    </w:p>
    <w:p w:rsidR="009D17A2" w:rsidRDefault="00BF595E">
      <w:pPr>
        <w:jc w:val="center"/>
      </w:pPr>
      <w:r>
        <w:rPr>
          <w:rFonts w:ascii="Times New Roman" w:hAnsi="Times New Roman"/>
        </w:rPr>
        <w:t>внутригородского муниципального образования Санкт-Петербурга</w:t>
      </w:r>
    </w:p>
    <w:p w:rsidR="009D17A2" w:rsidRDefault="00BF595E">
      <w:pPr>
        <w:jc w:val="center"/>
      </w:pPr>
      <w:r>
        <w:rPr>
          <w:rFonts w:ascii="Times New Roman" w:hAnsi="Times New Roman"/>
        </w:rPr>
        <w:t>Муниципальный округ № 15,</w:t>
      </w:r>
    </w:p>
    <w:p w:rsidR="009D17A2" w:rsidRDefault="00BF595E">
      <w:pPr>
        <w:jc w:val="center"/>
      </w:pPr>
      <w:r>
        <w:rPr>
          <w:rFonts w:ascii="Times New Roman" w:hAnsi="Times New Roman"/>
        </w:rPr>
        <w:t>осуществляющих свои полномочия на непостоянной основе</w:t>
      </w:r>
    </w:p>
    <w:p w:rsidR="009D17A2" w:rsidRDefault="009D17A2">
      <w:pPr>
        <w:jc w:val="center"/>
      </w:pPr>
    </w:p>
    <w:p w:rsidR="009D17A2" w:rsidRDefault="00BF595E">
      <w:pPr>
        <w:jc w:val="center"/>
      </w:pPr>
      <w:r>
        <w:rPr>
          <w:rFonts w:ascii="Times New Roman" w:hAnsi="Times New Roman"/>
          <w:b/>
        </w:rPr>
        <w:t xml:space="preserve">за период </w:t>
      </w:r>
      <w:r>
        <w:rPr>
          <w:rFonts w:ascii="Times New Roman" w:hAnsi="Times New Roman"/>
          <w:b/>
        </w:rPr>
        <w:t>январь, февраль, март (1-й квартал) 2020 года</w:t>
      </w:r>
    </w:p>
    <w:p w:rsidR="009D17A2" w:rsidRDefault="009D17A2">
      <w:pPr>
        <w:jc w:val="center"/>
      </w:pPr>
    </w:p>
    <w:tbl>
      <w:tblPr>
        <w:tblW w:w="81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1"/>
        <w:gridCol w:w="5371"/>
        <w:gridCol w:w="1697"/>
      </w:tblGrid>
      <w:tr w:rsidR="009D17A2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№</w:t>
            </w: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п/п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Ф.И.О.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Сумма</w:t>
            </w: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(руб.)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Арефьев Артем Андреевич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D17A2" w:rsidRDefault="00BF595E">
            <w:pPr>
              <w:suppressAutoHyphens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Буянова Татьяна Глебовна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D17A2" w:rsidRDefault="00BF595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Волкова Юлия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D17A2" w:rsidRDefault="00BF595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Гребенева Вера Валерьевна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D17A2" w:rsidRDefault="00BF595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Григорьева Татьяна Юрьевна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D17A2" w:rsidRDefault="00BF595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Дячук Александр Владимирович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Жиляев Сергей Юрьевич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tabs>
                <w:tab w:val="left" w:pos="795"/>
              </w:tabs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Захарова Кристина Михайловна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4 230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Казеева Татьяна Александровна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4 230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Мамушкина Ирина Витальевна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Мастеров Илья Сергеевич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Матесович Елена </w:t>
            </w:r>
            <w:r>
              <w:rPr>
                <w:rFonts w:ascii="Times New Roman" w:hAnsi="Times New Roman"/>
                <w:sz w:val="26"/>
                <w:szCs w:val="26"/>
              </w:rPr>
              <w:t>Болеславовна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Морозова Татьяна Николаевна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Полякова Наталия Альбертовна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Самусев Сергей Александрович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BF595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Точильников Григорий Викторович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  <w:p w:rsidR="009D17A2" w:rsidRDefault="00BF595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4 230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3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9D17A2" w:rsidRDefault="009D17A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</w:pP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both"/>
            </w:pPr>
            <w:r>
              <w:rPr>
                <w:rFonts w:ascii="Times New Roman" w:hAnsi="Times New Roman"/>
                <w:b/>
                <w:sz w:val="26"/>
              </w:rPr>
              <w:t xml:space="preserve">Итого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BF595E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67 680</w:t>
            </w:r>
          </w:p>
        </w:tc>
      </w:tr>
      <w:tr w:rsidR="009D17A2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/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17A2" w:rsidRDefault="009D17A2">
            <w:pPr>
              <w:jc w:val="center"/>
            </w:pPr>
          </w:p>
        </w:tc>
      </w:tr>
    </w:tbl>
    <w:p w:rsidR="009D17A2" w:rsidRDefault="009D17A2">
      <w:pPr>
        <w:jc w:val="center"/>
      </w:pPr>
    </w:p>
    <w:p w:rsidR="009D17A2" w:rsidRDefault="009D17A2">
      <w:pPr>
        <w:tabs>
          <w:tab w:val="left" w:pos="2475"/>
        </w:tabs>
        <w:spacing w:after="200" w:line="276" w:lineRule="auto"/>
      </w:pPr>
    </w:p>
    <w:sectPr w:rsidR="009D17A2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95E" w:rsidRDefault="00BF595E">
      <w:r>
        <w:separator/>
      </w:r>
    </w:p>
  </w:endnote>
  <w:endnote w:type="continuationSeparator" w:id="0">
    <w:p w:rsidR="00BF595E" w:rsidRDefault="00BF5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95E" w:rsidRDefault="00BF595E">
      <w:r>
        <w:rPr>
          <w:color w:val="000000"/>
        </w:rPr>
        <w:separator/>
      </w:r>
    </w:p>
  </w:footnote>
  <w:footnote w:type="continuationSeparator" w:id="0">
    <w:p w:rsidR="00BF595E" w:rsidRDefault="00BF59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D17A2"/>
    <w:rsid w:val="009D17A2"/>
    <w:rsid w:val="00BF0AA5"/>
    <w:rsid w:val="00BF5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FRI</cp:lastModifiedBy>
  <cp:revision>2</cp:revision>
  <cp:lastPrinted>2019-12-10T07:21:00Z</cp:lastPrinted>
  <dcterms:created xsi:type="dcterms:W3CDTF">2020-04-30T08:49:00Z</dcterms:created>
  <dcterms:modified xsi:type="dcterms:W3CDTF">2020-04-30T08:49:00Z</dcterms:modified>
</cp:coreProperties>
</file>