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169" w:rsidRDefault="00707213">
      <w:pPr>
        <w:overflowPunct w:val="0"/>
        <w:autoSpaceDE w:val="0"/>
        <w:spacing w:after="0" w:line="240" w:lineRule="auto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0"/>
          <w:lang w:eastAsia="ru-RU"/>
        </w:rPr>
        <w:t>МУНИЦИПАЛЬНЫЙ СОВЕТ</w:t>
      </w:r>
    </w:p>
    <w:p w:rsidR="00F30169" w:rsidRDefault="00707213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внутригородского муниципального образования Санкт-Петербурга</w:t>
      </w:r>
    </w:p>
    <w:p w:rsidR="00F30169" w:rsidRDefault="00707213">
      <w:pPr>
        <w:overflowPunct w:val="0"/>
        <w:autoSpaceDE w:val="0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Муниципальный округ № 15</w:t>
      </w:r>
    </w:p>
    <w:p w:rsidR="00F30169" w:rsidRDefault="00707213">
      <w:pPr>
        <w:overflowPunct w:val="0"/>
        <w:autoSpaceDE w:val="0"/>
        <w:spacing w:after="0" w:line="240" w:lineRule="auto"/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  <w:lang w:eastAsia="ru-RU"/>
        </w:rPr>
        <w:t>_______________________________________________________________________________________</w:t>
      </w:r>
    </w:p>
    <w:p w:rsidR="00F30169" w:rsidRDefault="00F30169">
      <w:pPr>
        <w:overflowPunct w:val="0"/>
        <w:autoSpaceDE w:val="0"/>
        <w:spacing w:after="165" w:line="240" w:lineRule="auto"/>
        <w:ind w:left="3560"/>
        <w:jc w:val="center"/>
        <w:rPr>
          <w:rFonts w:eastAsia="Times New Roman" w:cs="Times New Roman"/>
          <w:lang w:eastAsia="ru-RU"/>
        </w:rPr>
      </w:pPr>
    </w:p>
    <w:p w:rsidR="00F30169" w:rsidRDefault="00707213">
      <w:pPr>
        <w:overflowPunct w:val="0"/>
        <w:autoSpaceDE w:val="0"/>
        <w:spacing w:after="165" w:line="240" w:lineRule="auto"/>
        <w:jc w:val="center"/>
      </w:pPr>
      <w:r>
        <w:rPr>
          <w:rFonts w:ascii="Times New Roman" w:eastAsia="Times New Roman" w:hAnsi="Times New Roman" w:cs="Times New Roman"/>
          <w:b/>
          <w:sz w:val="27"/>
          <w:lang w:eastAsia="ru-RU"/>
        </w:rPr>
        <w:t>РЕШЕНИЕ</w:t>
      </w:r>
    </w:p>
    <w:p w:rsidR="00F30169" w:rsidRDefault="00F30169">
      <w:pPr>
        <w:overflowPunct w:val="0"/>
        <w:autoSpaceDE w:val="0"/>
        <w:spacing w:after="0" w:line="240" w:lineRule="auto"/>
        <w:rPr>
          <w:rFonts w:eastAsia="Times New Roman" w:cs="Times New Roman"/>
          <w:lang w:eastAsia="ru-RU"/>
        </w:rPr>
      </w:pPr>
    </w:p>
    <w:p w:rsidR="00F30169" w:rsidRDefault="00707213">
      <w:pPr>
        <w:tabs>
          <w:tab w:val="left" w:pos="8080"/>
        </w:tabs>
        <w:overflowPunct w:val="0"/>
        <w:autoSpaceDE w:val="0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«29» апреля 2020 г.                                                                                                         № 7/11</w:t>
      </w:r>
    </w:p>
    <w:p w:rsidR="00F30169" w:rsidRDefault="00F30169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</w:p>
    <w:p w:rsidR="00F30169" w:rsidRDefault="00707213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О выплате членских взносо</w:t>
      </w: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 xml:space="preserve">в в Совет </w:t>
      </w:r>
    </w:p>
    <w:p w:rsidR="00F30169" w:rsidRDefault="00707213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муниципальных образований</w:t>
      </w:r>
    </w:p>
    <w:p w:rsidR="00F30169" w:rsidRDefault="00707213">
      <w:pPr>
        <w:widowControl/>
        <w:autoSpaceDE w:val="0"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kern w:val="0"/>
          <w:sz w:val="24"/>
          <w:szCs w:val="24"/>
          <w:lang w:eastAsia="ru-RU"/>
        </w:rPr>
        <w:t>Санкт-Петербурга за 1-й квартал 2020 г.</w:t>
      </w:r>
    </w:p>
    <w:p w:rsidR="00F30169" w:rsidRDefault="00F30169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30169" w:rsidRDefault="00F30169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0169" w:rsidRDefault="00707213">
      <w:pPr>
        <w:widowControl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соответствии с Решением МС МО МО № 15 от 09.12.2019г. № 4/1 «О принятии местного бюджета внутригородского муниципального образования Санкт-Петербурга Муниципальный округ № 15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на 2020 год во втором чтении (в целом)», Учредительным договором СМО СПб от 17.12.2005г., Решением съезда СМО СПб от 05.02.2020г. № 9 «Об утверждении размеров и порядка уплаты членских взносов в Совет муниципальных образований Санкт-Петербурга на 2020 год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и на плановый период 2021-2022 гг.», Муниципальный Совет  </w:t>
      </w:r>
    </w:p>
    <w:p w:rsidR="00F30169" w:rsidRDefault="00F30169">
      <w:pPr>
        <w:pStyle w:val="Default"/>
        <w:jc w:val="both"/>
      </w:pPr>
    </w:p>
    <w:p w:rsidR="00F30169" w:rsidRDefault="00F30169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30169" w:rsidRDefault="00707213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Л:</w:t>
      </w:r>
    </w:p>
    <w:p w:rsidR="00F30169" w:rsidRDefault="00F30169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707213">
      <w:pPr>
        <w:pStyle w:val="Standard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Поручить Главному бухгалтеру Муниципального Совета внутригородского муниципального образования Санкт-Петербурга Муниципальный округ № 15 произвести выплату членских взносов в Совет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муниципальных образований Санкт-Петербурга за 1-й квартал 2020 года в размере 24 000 рублей, до 10 мая 2020 года.</w:t>
      </w:r>
    </w:p>
    <w:p w:rsidR="00F30169" w:rsidRDefault="00707213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cs="Times New Roman"/>
          <w:sz w:val="24"/>
        </w:rPr>
        <w:t>Контроль за исполнением настоящего Решения возложить на Главу муниципального образования Виноградова С.Н.</w:t>
      </w:r>
    </w:p>
    <w:p w:rsidR="00F30169" w:rsidRDefault="00707213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Решение вступает в силу с мом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ента его принятия.</w:t>
      </w:r>
    </w:p>
    <w:p w:rsidR="00F30169" w:rsidRDefault="00F3016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70721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F30169" w:rsidRDefault="0070721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полномочия</w:t>
      </w:r>
    </w:p>
    <w:p w:rsidR="00F30169" w:rsidRDefault="00707213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С.Н. Виноградов</w:t>
      </w: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0169" w:rsidRDefault="00F3016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30169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213" w:rsidRDefault="00707213">
      <w:pPr>
        <w:spacing w:after="0" w:line="240" w:lineRule="auto"/>
      </w:pPr>
      <w:r>
        <w:separator/>
      </w:r>
    </w:p>
  </w:endnote>
  <w:endnote w:type="continuationSeparator" w:id="0">
    <w:p w:rsidR="00707213" w:rsidRDefault="00707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213" w:rsidRDefault="0070721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07213" w:rsidRDefault="00707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67B8"/>
    <w:multiLevelType w:val="multilevel"/>
    <w:tmpl w:val="8C9EE9C2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19BE3ECA"/>
    <w:multiLevelType w:val="multilevel"/>
    <w:tmpl w:val="24A2B3E6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1D8122A3"/>
    <w:multiLevelType w:val="multilevel"/>
    <w:tmpl w:val="0BFE772E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>
    <w:nsid w:val="22710E8F"/>
    <w:multiLevelType w:val="multilevel"/>
    <w:tmpl w:val="92B6D218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">
    <w:nsid w:val="22F70531"/>
    <w:multiLevelType w:val="multilevel"/>
    <w:tmpl w:val="C902D6F6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2B6461CF"/>
    <w:multiLevelType w:val="multilevel"/>
    <w:tmpl w:val="2F7E806A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38F70D60"/>
    <w:multiLevelType w:val="multilevel"/>
    <w:tmpl w:val="ABDA5B4A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7">
    <w:nsid w:val="3A020FA2"/>
    <w:multiLevelType w:val="multilevel"/>
    <w:tmpl w:val="FD2057A2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8">
    <w:nsid w:val="5AA1146E"/>
    <w:multiLevelType w:val="multilevel"/>
    <w:tmpl w:val="E3863164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9">
    <w:nsid w:val="5BDB25A5"/>
    <w:multiLevelType w:val="multilevel"/>
    <w:tmpl w:val="EBE074BC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0">
    <w:nsid w:val="608231A3"/>
    <w:multiLevelType w:val="multilevel"/>
    <w:tmpl w:val="13B0AEB4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6212274B"/>
    <w:multiLevelType w:val="multilevel"/>
    <w:tmpl w:val="35D8FD54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667904DD"/>
    <w:multiLevelType w:val="multilevel"/>
    <w:tmpl w:val="9E2A5AA8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74AB029C"/>
    <w:multiLevelType w:val="multilevel"/>
    <w:tmpl w:val="791E194C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4">
    <w:nsid w:val="76EA3CDE"/>
    <w:multiLevelType w:val="multilevel"/>
    <w:tmpl w:val="A3963492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5">
    <w:nsid w:val="7D8A7DEF"/>
    <w:multiLevelType w:val="multilevel"/>
    <w:tmpl w:val="3A568072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13"/>
  </w:num>
  <w:num w:numId="2">
    <w:abstractNumId w:val="9"/>
  </w:num>
  <w:num w:numId="3">
    <w:abstractNumId w:val="8"/>
  </w:num>
  <w:num w:numId="4">
    <w:abstractNumId w:val="3"/>
  </w:num>
  <w:num w:numId="5">
    <w:abstractNumId w:val="7"/>
  </w:num>
  <w:num w:numId="6">
    <w:abstractNumId w:val="6"/>
  </w:num>
  <w:num w:numId="7">
    <w:abstractNumId w:val="10"/>
  </w:num>
  <w:num w:numId="8">
    <w:abstractNumId w:val="12"/>
  </w:num>
  <w:num w:numId="9">
    <w:abstractNumId w:val="1"/>
  </w:num>
  <w:num w:numId="10">
    <w:abstractNumId w:val="14"/>
  </w:num>
  <w:num w:numId="11">
    <w:abstractNumId w:val="4"/>
  </w:num>
  <w:num w:numId="12">
    <w:abstractNumId w:val="5"/>
  </w:num>
  <w:num w:numId="13">
    <w:abstractNumId w:val="15"/>
  </w:num>
  <w:num w:numId="14">
    <w:abstractNumId w:val="2"/>
  </w:num>
  <w:num w:numId="15">
    <w:abstractNumId w:val="1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30169"/>
    <w:rsid w:val="002356FF"/>
    <w:rsid w:val="00707213"/>
    <w:rsid w:val="00F3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customStyle="1" w:styleId="Default">
    <w:name w:val="Default"/>
    <w:pPr>
      <w:widowControl/>
      <w:suppressAutoHyphens/>
      <w:autoSpaceDE w:val="0"/>
      <w:spacing w:after="0" w:line="240" w:lineRule="auto"/>
      <w:textAlignment w:val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9">
    <w:name w:val="Body Text"/>
    <w:basedOn w:val="a"/>
    <w:pPr>
      <w:spacing w:after="120"/>
    </w:pPr>
  </w:style>
  <w:style w:type="character" w:customStyle="1" w:styleId="aa">
    <w:name w:val="Основной текст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FRI</cp:lastModifiedBy>
  <cp:revision>2</cp:revision>
  <cp:lastPrinted>2019-09-30T13:23:00Z</cp:lastPrinted>
  <dcterms:created xsi:type="dcterms:W3CDTF">2020-04-30T08:49:00Z</dcterms:created>
  <dcterms:modified xsi:type="dcterms:W3CDTF">2020-04-30T08:49:00Z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