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778" w:rsidRDefault="003C0D71">
      <w:pPr>
        <w:overflowPunct w:val="0"/>
        <w:autoSpaceDE w:val="0"/>
        <w:spacing w:after="0" w:line="240" w:lineRule="auto"/>
        <w:jc w:val="center"/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30"/>
          <w:lang w:eastAsia="ru-RU"/>
        </w:rPr>
        <w:t>МУНИЦИПАЛЬНЫЙ СОВЕТ</w:t>
      </w:r>
    </w:p>
    <w:p w:rsidR="00845778" w:rsidRDefault="003C0D71">
      <w:pPr>
        <w:overflowPunct w:val="0"/>
        <w:autoSpaceDE w:val="0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внутригородского муниципального образования Санкт-Петербурга</w:t>
      </w:r>
    </w:p>
    <w:p w:rsidR="00845778" w:rsidRDefault="003C0D71">
      <w:pPr>
        <w:overflowPunct w:val="0"/>
        <w:autoSpaceDE w:val="0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Муниципальный округ № 15</w:t>
      </w:r>
    </w:p>
    <w:p w:rsidR="00845778" w:rsidRDefault="003C0D71">
      <w:pPr>
        <w:overflowPunct w:val="0"/>
        <w:autoSpaceDE w:val="0"/>
        <w:spacing w:after="0" w:line="240" w:lineRule="auto"/>
        <w:jc w:val="center"/>
      </w:pPr>
      <w:r>
        <w:rPr>
          <w:rFonts w:ascii="Arial Unicode MS" w:eastAsia="Arial Unicode MS" w:hAnsi="Arial Unicode MS" w:cs="Arial Unicode MS"/>
          <w:b/>
          <w:color w:val="000000"/>
          <w:sz w:val="18"/>
          <w:lang w:eastAsia="ru-RU"/>
        </w:rPr>
        <w:t>_______________________________________________________________________________________</w:t>
      </w:r>
    </w:p>
    <w:p w:rsidR="00845778" w:rsidRDefault="00845778">
      <w:pPr>
        <w:overflowPunct w:val="0"/>
        <w:autoSpaceDE w:val="0"/>
        <w:spacing w:after="165" w:line="240" w:lineRule="auto"/>
        <w:ind w:left="3560"/>
        <w:jc w:val="center"/>
        <w:rPr>
          <w:rFonts w:eastAsia="Times New Roman" w:cs="Times New Roman"/>
          <w:lang w:eastAsia="ru-RU"/>
        </w:rPr>
      </w:pPr>
    </w:p>
    <w:p w:rsidR="00845778" w:rsidRDefault="003C0D71">
      <w:pPr>
        <w:overflowPunct w:val="0"/>
        <w:autoSpaceDE w:val="0"/>
        <w:spacing w:after="165" w:line="240" w:lineRule="auto"/>
        <w:jc w:val="center"/>
      </w:pPr>
      <w:r>
        <w:rPr>
          <w:rFonts w:ascii="Times New Roman" w:eastAsia="Times New Roman" w:hAnsi="Times New Roman" w:cs="Times New Roman"/>
          <w:b/>
          <w:sz w:val="27"/>
          <w:lang w:eastAsia="ru-RU"/>
        </w:rPr>
        <w:t>РЕШЕНИЕ</w:t>
      </w:r>
    </w:p>
    <w:p w:rsidR="00845778" w:rsidRDefault="00845778">
      <w:pPr>
        <w:pStyle w:val="Standard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45778" w:rsidRDefault="003C0D71">
      <w:pPr>
        <w:pStyle w:val="Standard"/>
        <w:tabs>
          <w:tab w:val="left" w:pos="8080"/>
        </w:tabs>
        <w:spacing w:after="0" w:line="240" w:lineRule="auto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«29» апреля 2020 г.                                                                                                          № 7/12</w:t>
      </w:r>
    </w:p>
    <w:p w:rsidR="00845778" w:rsidRDefault="00845778">
      <w:pPr>
        <w:widowControl/>
        <w:autoSpaceDE w:val="0"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b/>
          <w:i/>
          <w:kern w:val="0"/>
          <w:lang w:eastAsia="ru-RU"/>
        </w:rPr>
      </w:pPr>
    </w:p>
    <w:p w:rsidR="00845778" w:rsidRDefault="00845778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</w:p>
    <w:p w:rsidR="00845778" w:rsidRDefault="003C0D71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>О назначении помощников</w:t>
      </w: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 xml:space="preserve"> депутатов</w:t>
      </w:r>
    </w:p>
    <w:p w:rsidR="00845778" w:rsidRDefault="003C0D71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>Муниципального Совета МО МО № 15</w:t>
      </w:r>
    </w:p>
    <w:p w:rsidR="00845778" w:rsidRDefault="00845778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</w:p>
    <w:p w:rsidR="00845778" w:rsidRDefault="00845778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845778" w:rsidRDefault="003C0D71">
      <w:pPr>
        <w:widowControl/>
        <w:spacing w:after="0" w:line="240" w:lineRule="auto"/>
        <w:ind w:left="-142" w:firstLine="682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В соответствии с Уставом внутригородского муниципального образования Санкт-Петербурга Муниципальный округ № 15,</w:t>
      </w:r>
      <w: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Положением о помощниках депутатов Муниципального Совета внутригородского муниципального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образования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30.07.2015г. № 12.8/5, Муниципальный Совет </w:t>
      </w:r>
    </w:p>
    <w:p w:rsidR="00845778" w:rsidRDefault="00845778">
      <w:pPr>
        <w:widowControl/>
        <w:spacing w:after="0"/>
        <w:ind w:firstLine="709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845778" w:rsidRDefault="003C0D71">
      <w:pPr>
        <w:widowControl/>
        <w:spacing w:after="0"/>
        <w:textAlignment w:val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Р Е Ш И Л:</w:t>
      </w:r>
    </w:p>
    <w:p w:rsidR="00845778" w:rsidRDefault="00845778">
      <w:pPr>
        <w:widowControl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</w:pPr>
    </w:p>
    <w:p w:rsidR="00845778" w:rsidRDefault="003C0D71">
      <w:pPr>
        <w:widowControl/>
        <w:autoSpaceDE w:val="0"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1. Назначит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ь Агаркова Константина Юрьевича помощником депутата Муниципального Совета внутригородского муниципального образования Санкт-Петербурга Муниципальный округ № 15 Точильникова Григория Викторовича.</w:t>
      </w:r>
    </w:p>
    <w:p w:rsidR="00845778" w:rsidRDefault="003C0D71">
      <w:pPr>
        <w:widowControl/>
        <w:autoSpaceDE w:val="0"/>
        <w:spacing w:after="0" w:line="240" w:lineRule="auto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2. Назначить Ермакова Александра Юрьевича помощником депутата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Муниципального Совета внутригородского муниципального образования Санкт-Петербурга Муниципальный округ № 15 Королева Игоря Александровича.</w:t>
      </w:r>
    </w:p>
    <w:p w:rsidR="00845778" w:rsidRDefault="003C0D71">
      <w:pPr>
        <w:widowControl/>
        <w:autoSpaceDE w:val="0"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2. Выдать помощникам депутатов удостоверение в сроки, предусмотренные Положением о помощниках депутатов Муниципально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го Совета внутригородского муниципального образования Санкт-Петербурга Муниципальный округ № 15.</w:t>
      </w:r>
    </w:p>
    <w:p w:rsidR="00845778" w:rsidRDefault="003C0D71">
      <w:pPr>
        <w:widowControl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3. Настоящее решение вступает в силу в соответствии с действующим законодательством.</w:t>
      </w:r>
    </w:p>
    <w:p w:rsidR="00845778" w:rsidRDefault="003C0D71">
      <w:pPr>
        <w:widowControl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4. Контроль за исполнением настоящего решения возложить на Главу муниципал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ьного образования Виноградова С.Н.</w:t>
      </w:r>
    </w:p>
    <w:p w:rsidR="00845778" w:rsidRDefault="00845778">
      <w:pPr>
        <w:widowControl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845778" w:rsidRDefault="00845778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5778" w:rsidRDefault="003C0D71">
      <w:pPr>
        <w:pStyle w:val="Standard"/>
        <w:spacing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муниципального образования,</w:t>
      </w:r>
    </w:p>
    <w:p w:rsidR="00845778" w:rsidRDefault="003C0D71">
      <w:pPr>
        <w:pStyle w:val="Standard"/>
        <w:spacing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исполняющий полномочия</w:t>
      </w:r>
    </w:p>
    <w:p w:rsidR="00845778" w:rsidRDefault="003C0D71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председателя Муниципального Совета                                                             С.Н. Виноградов</w:t>
      </w:r>
    </w:p>
    <w:p w:rsidR="00845778" w:rsidRDefault="00845778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5778" w:rsidRDefault="00845778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845778" w:rsidRDefault="00845778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845778" w:rsidRDefault="00845778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845778" w:rsidRDefault="00845778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845778" w:rsidRDefault="00845778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845778" w:rsidRDefault="00845778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845778" w:rsidRDefault="00845778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845778" w:rsidRDefault="00845778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sectPr w:rsidR="00845778">
      <w:pgSz w:w="11906" w:h="16838"/>
      <w:pgMar w:top="1134" w:right="851" w:bottom="85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D71" w:rsidRDefault="003C0D71">
      <w:pPr>
        <w:spacing w:after="0" w:line="240" w:lineRule="auto"/>
      </w:pPr>
      <w:r>
        <w:separator/>
      </w:r>
    </w:p>
  </w:endnote>
  <w:endnote w:type="continuationSeparator" w:id="0">
    <w:p w:rsidR="003C0D71" w:rsidRDefault="003C0D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">
    <w:altName w:val="Times New Roman"/>
    <w:charset w:val="00"/>
    <w:family w:val="auto"/>
    <w:pitch w:val="variable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D71" w:rsidRDefault="003C0D7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3C0D71" w:rsidRDefault="003C0D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D1630"/>
    <w:multiLevelType w:val="multilevel"/>
    <w:tmpl w:val="BFD26E86"/>
    <w:styleLink w:val="WWNum7"/>
    <w:lvl w:ilvl="0">
      <w:start w:val="3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">
    <w:nsid w:val="0C873C42"/>
    <w:multiLevelType w:val="multilevel"/>
    <w:tmpl w:val="FCE80D58"/>
    <w:styleLink w:val="WWNum9"/>
    <w:lvl w:ilvl="0">
      <w:start w:val="3"/>
      <w:numFmt w:val="decimal"/>
      <w:lvlText w:val="%1"/>
      <w:lvlJc w:val="left"/>
    </w:lvl>
    <w:lvl w:ilvl="1">
      <w:start w:val="3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2">
    <w:nsid w:val="2F4B7E7A"/>
    <w:multiLevelType w:val="multilevel"/>
    <w:tmpl w:val="A03C8C18"/>
    <w:styleLink w:val="WWNum6"/>
    <w:lvl w:ilvl="0">
      <w:start w:val="3"/>
      <w:numFmt w:val="decimal"/>
      <w:lvlText w:val="%1."/>
      <w:lvlJc w:val="left"/>
    </w:lvl>
    <w:lvl w:ilvl="1">
      <w:start w:val="3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">
    <w:nsid w:val="34E027FB"/>
    <w:multiLevelType w:val="multilevel"/>
    <w:tmpl w:val="EDE294B8"/>
    <w:styleLink w:val="WWNum10"/>
    <w:lvl w:ilvl="0">
      <w:start w:val="3"/>
      <w:numFmt w:val="decimal"/>
      <w:lvlText w:val="%1."/>
      <w:lvlJc w:val="left"/>
    </w:lvl>
    <w:lvl w:ilvl="1">
      <w:start w:val="4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">
    <w:nsid w:val="34E440E8"/>
    <w:multiLevelType w:val="multilevel"/>
    <w:tmpl w:val="72B4E25A"/>
    <w:styleLink w:val="WWNum8"/>
    <w:lvl w:ilvl="0">
      <w:start w:val="3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">
    <w:nsid w:val="3BD75F18"/>
    <w:multiLevelType w:val="multilevel"/>
    <w:tmpl w:val="BBAAF988"/>
    <w:styleLink w:val="NoList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6">
    <w:nsid w:val="479B45DC"/>
    <w:multiLevelType w:val="multilevel"/>
    <w:tmpl w:val="8A9E69D6"/>
    <w:styleLink w:val="WWNum2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7">
    <w:nsid w:val="492F4F90"/>
    <w:multiLevelType w:val="multilevel"/>
    <w:tmpl w:val="F62EE570"/>
    <w:styleLink w:val="WWNum1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8">
    <w:nsid w:val="58225529"/>
    <w:multiLevelType w:val="multilevel"/>
    <w:tmpl w:val="A540307C"/>
    <w:styleLink w:val="WWNum5"/>
    <w:lvl w:ilvl="0">
      <w:start w:val="3"/>
      <w:numFmt w:val="decimal"/>
      <w:lvlText w:val="%1"/>
      <w:lvlJc w:val="left"/>
    </w:lvl>
    <w:lvl w:ilvl="1">
      <w:start w:val="2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9">
    <w:nsid w:val="601A1196"/>
    <w:multiLevelType w:val="multilevel"/>
    <w:tmpl w:val="914C93CE"/>
    <w:styleLink w:val="WWNum3"/>
    <w:lvl w:ilvl="0">
      <w:start w:val="1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0">
    <w:nsid w:val="653332C8"/>
    <w:multiLevelType w:val="multilevel"/>
    <w:tmpl w:val="CEE6E89E"/>
    <w:styleLink w:val="WWNum4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11">
    <w:nsid w:val="6C942F16"/>
    <w:multiLevelType w:val="multilevel"/>
    <w:tmpl w:val="486A7536"/>
    <w:styleLink w:val="WWNum14"/>
    <w:lvl w:ilvl="0">
      <w:start w:val="1"/>
      <w:numFmt w:val="decimal"/>
      <w:lvlText w:val="%1."/>
      <w:lvlJc w:val="left"/>
      <w:rPr>
        <w:i w:val="0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2">
    <w:nsid w:val="721D10DF"/>
    <w:multiLevelType w:val="multilevel"/>
    <w:tmpl w:val="D1625D62"/>
    <w:styleLink w:val="WWNum11"/>
    <w:lvl w:ilvl="0">
      <w:start w:val="3"/>
      <w:numFmt w:val="decimal"/>
      <w:lvlText w:val="%1."/>
      <w:lvlJc w:val="left"/>
    </w:lvl>
    <w:lvl w:ilvl="1">
      <w:start w:val="6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3">
    <w:nsid w:val="73067C02"/>
    <w:multiLevelType w:val="multilevel"/>
    <w:tmpl w:val="60F4DB98"/>
    <w:styleLink w:val="WWNum12"/>
    <w:lvl w:ilvl="0">
      <w:start w:val="3"/>
      <w:numFmt w:val="decimal"/>
      <w:lvlText w:val="%1."/>
      <w:lvlJc w:val="left"/>
    </w:lvl>
    <w:lvl w:ilvl="1">
      <w:start w:val="6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4">
    <w:nsid w:val="7388052C"/>
    <w:multiLevelType w:val="multilevel"/>
    <w:tmpl w:val="22A204B4"/>
    <w:styleLink w:val="WWNum13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15">
    <w:nsid w:val="7BEB421B"/>
    <w:multiLevelType w:val="multilevel"/>
    <w:tmpl w:val="91724076"/>
    <w:styleLink w:val="WWNum1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9"/>
  </w:num>
  <w:num w:numId="5">
    <w:abstractNumId w:val="10"/>
  </w:num>
  <w:num w:numId="6">
    <w:abstractNumId w:val="8"/>
  </w:num>
  <w:num w:numId="7">
    <w:abstractNumId w:val="2"/>
  </w:num>
  <w:num w:numId="8">
    <w:abstractNumId w:val="0"/>
  </w:num>
  <w:num w:numId="9">
    <w:abstractNumId w:val="4"/>
  </w:num>
  <w:num w:numId="10">
    <w:abstractNumId w:val="1"/>
  </w:num>
  <w:num w:numId="11">
    <w:abstractNumId w:val="3"/>
  </w:num>
  <w:num w:numId="12">
    <w:abstractNumId w:val="12"/>
  </w:num>
  <w:num w:numId="13">
    <w:abstractNumId w:val="13"/>
  </w:num>
  <w:num w:numId="14">
    <w:abstractNumId w:val="14"/>
  </w:num>
  <w:num w:numId="15">
    <w:abstractNumId w:val="11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45778"/>
    <w:rsid w:val="003C0D71"/>
    <w:rsid w:val="006A3ACD"/>
    <w:rsid w:val="00845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a5">
    <w:name w:val="Normal (Web)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List Paragraph"/>
    <w:basedOn w:val="Standard"/>
    <w:pPr>
      <w:ind w:left="720"/>
    </w:pPr>
  </w:style>
  <w:style w:type="paragraph" w:customStyle="1" w:styleId="ConsPlusNormal">
    <w:name w:val="ConsPlusNormal"/>
    <w:pPr>
      <w:widowControl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pPr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Standar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basedOn w:val="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i w:val="0"/>
    </w:rPr>
  </w:style>
  <w:style w:type="paragraph" w:customStyle="1" w:styleId="Default">
    <w:name w:val="Default"/>
    <w:pPr>
      <w:widowControl/>
      <w:suppressAutoHyphens/>
      <w:autoSpaceDE w:val="0"/>
      <w:spacing w:after="0" w:line="240" w:lineRule="auto"/>
      <w:textAlignment w:val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9">
    <w:name w:val="Body Text"/>
    <w:basedOn w:val="a"/>
    <w:pPr>
      <w:spacing w:after="120"/>
    </w:pPr>
  </w:style>
  <w:style w:type="character" w:customStyle="1" w:styleId="aa">
    <w:name w:val="Основной текст Знак"/>
    <w:basedOn w:val="a0"/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a5">
    <w:name w:val="Normal (Web)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List Paragraph"/>
    <w:basedOn w:val="Standard"/>
    <w:pPr>
      <w:ind w:left="720"/>
    </w:pPr>
  </w:style>
  <w:style w:type="paragraph" w:customStyle="1" w:styleId="ConsPlusNormal">
    <w:name w:val="ConsPlusNormal"/>
    <w:pPr>
      <w:widowControl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pPr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Standar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basedOn w:val="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i w:val="0"/>
    </w:rPr>
  </w:style>
  <w:style w:type="paragraph" w:customStyle="1" w:styleId="Default">
    <w:name w:val="Default"/>
    <w:pPr>
      <w:widowControl/>
      <w:suppressAutoHyphens/>
      <w:autoSpaceDE w:val="0"/>
      <w:spacing w:after="0" w:line="240" w:lineRule="auto"/>
      <w:textAlignment w:val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9">
    <w:name w:val="Body Text"/>
    <w:basedOn w:val="a"/>
    <w:pPr>
      <w:spacing w:after="120"/>
    </w:pPr>
  </w:style>
  <w:style w:type="character" w:customStyle="1" w:styleId="aa">
    <w:name w:val="Основной текст Знак"/>
    <w:basedOn w:val="a0"/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FRI</cp:lastModifiedBy>
  <cp:revision>2</cp:revision>
  <cp:lastPrinted>2019-12-10T07:38:00Z</cp:lastPrinted>
  <dcterms:created xsi:type="dcterms:W3CDTF">2020-04-30T08:50:00Z</dcterms:created>
  <dcterms:modified xsi:type="dcterms:W3CDTF">2020-04-30T08:50:00Z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